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4DEDF" w14:textId="4DD94692" w:rsidR="00F70FA7" w:rsidRDefault="00745455">
      <w:r>
        <w:rPr>
          <w:rFonts w:ascii="Adobe Garamond Pro" w:hAnsi="Adobe Garamond Pro"/>
          <w:noProof/>
          <w:sz w:val="24"/>
        </w:rPr>
        <w:drawing>
          <wp:anchor distT="0" distB="0" distL="114300" distR="114300" simplePos="0" relativeHeight="251658240" behindDoc="0" locked="0" layoutInCell="1" allowOverlap="1" wp14:anchorId="6601BD54" wp14:editId="0887AFA1">
            <wp:simplePos x="0" y="0"/>
            <wp:positionH relativeFrom="column">
              <wp:posOffset>2219325</wp:posOffset>
            </wp:positionH>
            <wp:positionV relativeFrom="paragraph">
              <wp:posOffset>-523875</wp:posOffset>
            </wp:positionV>
            <wp:extent cx="1666240" cy="9182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240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A6D32D" w14:textId="696C23BE" w:rsidR="00F70FA7" w:rsidRPr="00F70FA7" w:rsidRDefault="00F70FA7" w:rsidP="00F70FA7"/>
    <w:p w14:paraId="0E0027BD" w14:textId="77777777" w:rsidR="00F70FA7" w:rsidRPr="00EC16C1" w:rsidRDefault="00F70FA7" w:rsidP="00F70FA7">
      <w:pPr>
        <w:rPr>
          <w:sz w:val="20"/>
        </w:rPr>
      </w:pPr>
    </w:p>
    <w:p w14:paraId="37012E97" w14:textId="4E07F497" w:rsidR="00DE04F2" w:rsidRPr="00EC16C1" w:rsidRDefault="00F70FA7" w:rsidP="00DE04F2">
      <w:pPr>
        <w:tabs>
          <w:tab w:val="left" w:pos="2055"/>
        </w:tabs>
        <w:jc w:val="center"/>
        <w:rPr>
          <w:rFonts w:ascii="Adobe Garamond Pro" w:hAnsi="Adobe Garamond Pro"/>
          <w:sz w:val="44"/>
        </w:rPr>
      </w:pPr>
      <w:r w:rsidRPr="00EC16C1">
        <w:rPr>
          <w:rFonts w:ascii="Adobe Garamond Pro" w:hAnsi="Adobe Garamond Pro"/>
          <w:sz w:val="44"/>
        </w:rPr>
        <w:t>Football L</w:t>
      </w:r>
      <w:r w:rsidR="00556C10">
        <w:rPr>
          <w:rFonts w:ascii="Adobe Garamond Pro" w:hAnsi="Adobe Garamond Pro"/>
          <w:sz w:val="44"/>
        </w:rPr>
        <w:t>eague Fair Play Policy 201</w:t>
      </w:r>
      <w:r w:rsidR="00F45913">
        <w:rPr>
          <w:rFonts w:ascii="Adobe Garamond Pro" w:hAnsi="Adobe Garamond Pro"/>
          <w:sz w:val="44"/>
        </w:rPr>
        <w:t>9</w:t>
      </w:r>
      <w:r w:rsidR="00556C10">
        <w:rPr>
          <w:rFonts w:ascii="Adobe Garamond Pro" w:hAnsi="Adobe Garamond Pro"/>
          <w:sz w:val="44"/>
        </w:rPr>
        <w:t>-20</w:t>
      </w:r>
      <w:r w:rsidR="00F45913">
        <w:rPr>
          <w:rFonts w:ascii="Adobe Garamond Pro" w:hAnsi="Adobe Garamond Pro"/>
          <w:sz w:val="44"/>
        </w:rPr>
        <w:t>20</w:t>
      </w:r>
    </w:p>
    <w:p w14:paraId="436521C9" w14:textId="5E719E79" w:rsidR="0060673C" w:rsidRPr="00EC16C1" w:rsidRDefault="0060673C" w:rsidP="00DE04F2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 w:rsidRPr="00EC16C1">
        <w:rPr>
          <w:rFonts w:ascii="Adobe Garamond Pro" w:hAnsi="Adobe Garamond Pro"/>
          <w:sz w:val="24"/>
        </w:rPr>
        <w:t>The network is committed in providing and creating sporting opportunities for children to raise levels of participation in the borough</w:t>
      </w:r>
      <w:r w:rsidR="002B5408" w:rsidRPr="00EC16C1">
        <w:rPr>
          <w:rFonts w:ascii="Adobe Garamond Pro" w:hAnsi="Adobe Garamond Pro"/>
          <w:sz w:val="24"/>
        </w:rPr>
        <w:t>.</w:t>
      </w:r>
    </w:p>
    <w:p w14:paraId="19CDE813" w14:textId="77777777" w:rsidR="00DE04F2" w:rsidRPr="00EC16C1" w:rsidRDefault="00DE04F2" w:rsidP="00DE04F2">
      <w:pPr>
        <w:pStyle w:val="NoSpacing"/>
        <w:rPr>
          <w:sz w:val="18"/>
        </w:rPr>
      </w:pPr>
    </w:p>
    <w:p w14:paraId="0B4CE265" w14:textId="5885F0DE" w:rsidR="00DE04F2" w:rsidRPr="00EC16C1" w:rsidRDefault="0060673C" w:rsidP="0085025E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 w:rsidRPr="00EC16C1">
        <w:rPr>
          <w:rFonts w:ascii="Adobe Garamond Pro" w:hAnsi="Adobe Garamond Pro"/>
          <w:sz w:val="24"/>
        </w:rPr>
        <w:t xml:space="preserve">The league is run </w:t>
      </w:r>
      <w:r w:rsidR="002B5408" w:rsidRPr="00EC16C1">
        <w:rPr>
          <w:rFonts w:ascii="Adobe Garamond Pro" w:hAnsi="Adobe Garamond Pro"/>
          <w:sz w:val="24"/>
        </w:rPr>
        <w:t>solely for the enjoyment and participation of the children that are involved.</w:t>
      </w:r>
    </w:p>
    <w:p w14:paraId="1F95E6BA" w14:textId="3BE34092" w:rsidR="00DE04F2" w:rsidRPr="00EC16C1" w:rsidRDefault="00DE04F2" w:rsidP="00DE04F2">
      <w:pPr>
        <w:pStyle w:val="NoSpacing"/>
        <w:rPr>
          <w:sz w:val="18"/>
        </w:rPr>
      </w:pPr>
    </w:p>
    <w:p w14:paraId="54C14396" w14:textId="2C82760D" w:rsidR="0060673C" w:rsidRPr="00EC16C1" w:rsidRDefault="00D2383A" w:rsidP="00DE04F2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 w:rsidRPr="00EC16C1">
        <w:rPr>
          <w:rFonts w:ascii="Adobe Garamond Pro" w:hAnsi="Adobe Garamond Pro"/>
          <w:sz w:val="24"/>
        </w:rPr>
        <w:t>Children, Teachers &amp; Spectators should respe</w:t>
      </w:r>
      <w:r w:rsidR="0085025E" w:rsidRPr="00EC16C1">
        <w:rPr>
          <w:rFonts w:ascii="Adobe Garamond Pro" w:hAnsi="Adobe Garamond Pro"/>
          <w:sz w:val="24"/>
        </w:rPr>
        <w:t>ct the decisions of the referee at all times.</w:t>
      </w:r>
    </w:p>
    <w:p w14:paraId="154ABF6A" w14:textId="77777777" w:rsidR="00DE04F2" w:rsidRPr="00EC16C1" w:rsidRDefault="00DE04F2" w:rsidP="00DE04F2">
      <w:pPr>
        <w:pStyle w:val="NoSpacing"/>
        <w:rPr>
          <w:sz w:val="18"/>
        </w:rPr>
      </w:pPr>
    </w:p>
    <w:p w14:paraId="6F9E0AE4" w14:textId="0A825A01" w:rsidR="00682812" w:rsidRPr="00EC16C1" w:rsidRDefault="00682812" w:rsidP="00DE04F2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 w:rsidRPr="00EC16C1">
        <w:rPr>
          <w:rFonts w:ascii="Adobe Garamond Pro" w:hAnsi="Adobe Garamond Pro"/>
          <w:sz w:val="24"/>
        </w:rPr>
        <w:t xml:space="preserve">We ask teachers to inform any spectators and parents that are brought along to respect all of our staff and to refrain from shouting at the referee in play. </w:t>
      </w:r>
      <w:r w:rsidR="00C837D5" w:rsidRPr="00EC16C1">
        <w:rPr>
          <w:rFonts w:ascii="Adobe Garamond Pro" w:hAnsi="Adobe Garamond Pro"/>
          <w:sz w:val="24"/>
        </w:rPr>
        <w:t xml:space="preserve">If this is not abided by we will </w:t>
      </w:r>
      <w:r w:rsidRPr="00EC16C1">
        <w:rPr>
          <w:rFonts w:ascii="Adobe Garamond Pro" w:hAnsi="Adobe Garamond Pro"/>
          <w:sz w:val="24"/>
        </w:rPr>
        <w:t xml:space="preserve">ask for the individual to be removed and not </w:t>
      </w:r>
      <w:r w:rsidR="0085025E" w:rsidRPr="00EC16C1">
        <w:rPr>
          <w:rFonts w:ascii="Adobe Garamond Pro" w:hAnsi="Adobe Garamond Pro"/>
          <w:sz w:val="24"/>
        </w:rPr>
        <w:t>allowed</w:t>
      </w:r>
      <w:r w:rsidRPr="00EC16C1">
        <w:rPr>
          <w:rFonts w:ascii="Adobe Garamond Pro" w:hAnsi="Adobe Garamond Pro"/>
          <w:sz w:val="24"/>
        </w:rPr>
        <w:t xml:space="preserve"> back.</w:t>
      </w:r>
      <w:r w:rsidR="00F8479D" w:rsidRPr="00EC16C1">
        <w:rPr>
          <w:rFonts w:ascii="Adobe Garamond Pro" w:hAnsi="Adobe Garamond Pro"/>
          <w:sz w:val="24"/>
        </w:rPr>
        <w:t xml:space="preserve"> The game may also be stopped until that person has left the premises.</w:t>
      </w:r>
    </w:p>
    <w:p w14:paraId="1D14AE50" w14:textId="29BA07CF" w:rsidR="00DE04F2" w:rsidRPr="00EC16C1" w:rsidRDefault="00DE04F2" w:rsidP="00DE04F2">
      <w:pPr>
        <w:pStyle w:val="NoSpacing"/>
        <w:rPr>
          <w:sz w:val="18"/>
        </w:rPr>
      </w:pPr>
    </w:p>
    <w:p w14:paraId="3D6FF2AD" w14:textId="77777777" w:rsidR="00DE04F2" w:rsidRPr="00EC16C1" w:rsidRDefault="008D0129" w:rsidP="00DE04F2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>
        <w:rPr>
          <w:rFonts w:ascii="Adobe Garamond Pro" w:hAnsi="Adobe Garamond Pro"/>
          <w:sz w:val="24"/>
        </w:rPr>
        <w:t>Failure to attend 2 fixtures in a row or 3 fixtures through the duration of the league warrants immediate removal.</w:t>
      </w:r>
    </w:p>
    <w:p w14:paraId="0ABDB8DC" w14:textId="46B38037" w:rsidR="00036416" w:rsidRPr="00EC16C1" w:rsidRDefault="00036416" w:rsidP="00036416">
      <w:pPr>
        <w:pStyle w:val="ListParagraph"/>
        <w:rPr>
          <w:rFonts w:ascii="Adobe Garamond Pro" w:hAnsi="Adobe Garamond Pro"/>
          <w:sz w:val="24"/>
        </w:rPr>
      </w:pPr>
    </w:p>
    <w:p w14:paraId="2B697384" w14:textId="1EB3A55B" w:rsidR="00036416" w:rsidRDefault="00036416" w:rsidP="00DE04F2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 w:rsidRPr="00EC16C1">
        <w:rPr>
          <w:rFonts w:ascii="Adobe Garamond Pro" w:hAnsi="Adobe Garamond Pro"/>
          <w:sz w:val="24"/>
        </w:rPr>
        <w:t>Failure to turn up to a fixture and turning up late without notice will result in the other team being awarded a 4-0 win. Consistent lateness may result in your team being disbanded from the league.</w:t>
      </w:r>
    </w:p>
    <w:p w14:paraId="07814D26" w14:textId="77777777" w:rsidR="008D0129" w:rsidRPr="008D0129" w:rsidRDefault="008D0129" w:rsidP="008D0129">
      <w:pPr>
        <w:pStyle w:val="ListParagraph"/>
        <w:rPr>
          <w:rFonts w:ascii="Adobe Garamond Pro" w:hAnsi="Adobe Garamond Pro"/>
          <w:sz w:val="24"/>
        </w:rPr>
      </w:pPr>
    </w:p>
    <w:p w14:paraId="06795525" w14:textId="47D96A6A" w:rsidR="008D0129" w:rsidRDefault="008D0129" w:rsidP="00DE04F2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>
        <w:rPr>
          <w:rFonts w:ascii="Adobe Garamond Pro" w:hAnsi="Adobe Garamond Pro"/>
          <w:sz w:val="24"/>
        </w:rPr>
        <w:t xml:space="preserve">Teams must arrive before 4:20pm, if no notification is given on lateness then opponents </w:t>
      </w:r>
      <w:r w:rsidR="00745455">
        <w:rPr>
          <w:rFonts w:ascii="Adobe Garamond Pro" w:hAnsi="Adobe Garamond Pro"/>
          <w:sz w:val="24"/>
        </w:rPr>
        <w:t xml:space="preserve">can </w:t>
      </w:r>
      <w:r>
        <w:rPr>
          <w:rFonts w:ascii="Adobe Garamond Pro" w:hAnsi="Adobe Garamond Pro"/>
          <w:sz w:val="24"/>
        </w:rPr>
        <w:t xml:space="preserve">be sent back </w:t>
      </w:r>
      <w:r w:rsidR="00745455">
        <w:rPr>
          <w:rFonts w:ascii="Adobe Garamond Pro" w:hAnsi="Adobe Garamond Pro"/>
          <w:sz w:val="24"/>
        </w:rPr>
        <w:t>with the opposition awarded a 4-0 victory.</w:t>
      </w:r>
    </w:p>
    <w:p w14:paraId="398B8379" w14:textId="77777777" w:rsidR="008D05C3" w:rsidRPr="008D05C3" w:rsidRDefault="008D05C3" w:rsidP="008D05C3">
      <w:pPr>
        <w:pStyle w:val="ListParagraph"/>
        <w:rPr>
          <w:rFonts w:ascii="Adobe Garamond Pro" w:hAnsi="Adobe Garamond Pro"/>
          <w:sz w:val="24"/>
        </w:rPr>
      </w:pPr>
    </w:p>
    <w:p w14:paraId="7AD431E8" w14:textId="54479FAC" w:rsidR="008D05C3" w:rsidRPr="00EC16C1" w:rsidRDefault="008D05C3" w:rsidP="00DE04F2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>
        <w:rPr>
          <w:rFonts w:ascii="Adobe Garamond Pro" w:hAnsi="Adobe Garamond Pro"/>
          <w:sz w:val="24"/>
        </w:rPr>
        <w:t>If parents/carers are attending to watch they must arrive with their school team or they will not be allowed entry to the Bacon’s College site.</w:t>
      </w:r>
    </w:p>
    <w:p w14:paraId="77C4119A" w14:textId="77777777" w:rsidR="00DE04F2" w:rsidRPr="00EC16C1" w:rsidRDefault="00DE04F2" w:rsidP="00DE04F2">
      <w:pPr>
        <w:pStyle w:val="NoSpacing"/>
        <w:rPr>
          <w:sz w:val="18"/>
        </w:rPr>
      </w:pPr>
    </w:p>
    <w:p w14:paraId="37E444BF" w14:textId="77777777" w:rsidR="00DE04F2" w:rsidRPr="00EC16C1" w:rsidRDefault="00036416" w:rsidP="00DE04F2">
      <w:pPr>
        <w:pStyle w:val="ListParagraph"/>
        <w:numPr>
          <w:ilvl w:val="0"/>
          <w:numId w:val="1"/>
        </w:numPr>
        <w:tabs>
          <w:tab w:val="left" w:pos="915"/>
          <w:tab w:val="left" w:pos="2055"/>
        </w:tabs>
        <w:rPr>
          <w:rFonts w:ascii="Adobe Garamond Pro" w:hAnsi="Adobe Garamond Pro"/>
          <w:sz w:val="24"/>
        </w:rPr>
      </w:pPr>
      <w:r w:rsidRPr="00EC16C1">
        <w:rPr>
          <w:rFonts w:ascii="Adobe Garamond Pro" w:hAnsi="Adobe Garamond Pro"/>
          <w:sz w:val="24"/>
        </w:rPr>
        <w:t xml:space="preserve">Lastly, </w:t>
      </w:r>
      <w:r w:rsidR="00DE04F2" w:rsidRPr="00EC16C1">
        <w:rPr>
          <w:rFonts w:ascii="Adobe Garamond Pro" w:hAnsi="Adobe Garamond Pro"/>
          <w:sz w:val="24"/>
        </w:rPr>
        <w:t>any acts of inappropriate behaviou</w:t>
      </w:r>
      <w:r w:rsidRPr="00EC16C1">
        <w:rPr>
          <w:rFonts w:ascii="Adobe Garamond Pro" w:hAnsi="Adobe Garamond Pro"/>
          <w:sz w:val="24"/>
        </w:rPr>
        <w:t xml:space="preserve">r by teachers or spectators from any </w:t>
      </w:r>
      <w:r w:rsidR="00DE04F2" w:rsidRPr="00EC16C1">
        <w:rPr>
          <w:rFonts w:ascii="Adobe Garamond Pro" w:hAnsi="Adobe Garamond Pro"/>
          <w:sz w:val="24"/>
        </w:rPr>
        <w:t xml:space="preserve">school will be treated with the highest scrutiny and the school </w:t>
      </w:r>
      <w:r w:rsidR="009300E7" w:rsidRPr="00EC16C1">
        <w:rPr>
          <w:rFonts w:ascii="Adobe Garamond Pro" w:hAnsi="Adobe Garamond Pro"/>
          <w:sz w:val="24"/>
        </w:rPr>
        <w:t>will be remo</w:t>
      </w:r>
      <w:r w:rsidR="008D0129">
        <w:rPr>
          <w:rFonts w:ascii="Adobe Garamond Pro" w:hAnsi="Adobe Garamond Pro"/>
          <w:sz w:val="24"/>
        </w:rPr>
        <w:t>ved from the league immediately.</w:t>
      </w:r>
    </w:p>
    <w:p w14:paraId="4B2E1A58" w14:textId="77777777" w:rsidR="00EC16C1" w:rsidRPr="00EC16C1" w:rsidRDefault="00EC16C1" w:rsidP="00EC16C1">
      <w:pPr>
        <w:pStyle w:val="ListParagraph"/>
        <w:rPr>
          <w:rFonts w:ascii="Adobe Garamond Pro" w:hAnsi="Adobe Garamond Pro"/>
          <w:sz w:val="24"/>
        </w:rPr>
      </w:pPr>
    </w:p>
    <w:p w14:paraId="42B57C55" w14:textId="77777777" w:rsidR="00EC16C1" w:rsidRPr="00EC16C1" w:rsidRDefault="00EC16C1" w:rsidP="00EC16C1">
      <w:pPr>
        <w:pStyle w:val="ListParagraph"/>
        <w:tabs>
          <w:tab w:val="left" w:pos="915"/>
          <w:tab w:val="left" w:pos="2055"/>
        </w:tabs>
        <w:ind w:left="1275"/>
        <w:rPr>
          <w:rFonts w:ascii="Adobe Garamond Pro" w:hAnsi="Adobe Garamond Pro"/>
          <w:sz w:val="24"/>
        </w:rPr>
      </w:pPr>
    </w:p>
    <w:p w14:paraId="476FA4F7" w14:textId="2E41EDDB" w:rsidR="00EC16C1" w:rsidRPr="008D05C3" w:rsidRDefault="00EC16C1" w:rsidP="00EC16C1">
      <w:pPr>
        <w:tabs>
          <w:tab w:val="left" w:pos="915"/>
          <w:tab w:val="left" w:pos="2520"/>
        </w:tabs>
        <w:rPr>
          <w:rFonts w:ascii="Adobe Garamond Pro" w:hAnsi="Adobe Garamond Pro"/>
          <w:sz w:val="26"/>
        </w:rPr>
      </w:pPr>
      <w:r w:rsidRPr="008D05C3">
        <w:rPr>
          <w:rFonts w:ascii="Adobe Garamond Pro" w:hAnsi="Adobe Garamond Pro"/>
          <w:sz w:val="26"/>
        </w:rPr>
        <w:t>PRINT</w:t>
      </w:r>
      <w:r w:rsidR="00487B02">
        <w:rPr>
          <w:rFonts w:ascii="Adobe Garamond Pro" w:hAnsi="Adobe Garamond Pro"/>
          <w:sz w:val="26"/>
        </w:rPr>
        <w:t xml:space="preserve"> (Head Teacher)</w:t>
      </w:r>
      <w:r w:rsidRPr="008D05C3">
        <w:rPr>
          <w:rFonts w:ascii="Adobe Garamond Pro" w:hAnsi="Adobe Garamond Pro"/>
          <w:sz w:val="26"/>
        </w:rPr>
        <w:t>: …………………………….</w:t>
      </w:r>
    </w:p>
    <w:p w14:paraId="21187AA3" w14:textId="77777777" w:rsidR="00EC16C1" w:rsidRPr="008D05C3" w:rsidRDefault="008D0129" w:rsidP="00EC16C1">
      <w:pPr>
        <w:tabs>
          <w:tab w:val="left" w:pos="915"/>
          <w:tab w:val="left" w:pos="2520"/>
        </w:tabs>
        <w:rPr>
          <w:rFonts w:ascii="Adobe Garamond Pro" w:hAnsi="Adobe Garamond Pro"/>
          <w:sz w:val="26"/>
        </w:rPr>
      </w:pPr>
      <w:r w:rsidRPr="008D05C3">
        <w:rPr>
          <w:rFonts w:ascii="Adobe Garamond Pro" w:hAnsi="Adobe Garamond Pro"/>
          <w:sz w:val="26"/>
        </w:rPr>
        <w:t xml:space="preserve">HEAD TEACHER </w:t>
      </w:r>
      <w:r w:rsidR="00EC16C1" w:rsidRPr="008D05C3">
        <w:rPr>
          <w:rFonts w:ascii="Adobe Garamond Pro" w:hAnsi="Adobe Garamond Pro"/>
          <w:sz w:val="26"/>
        </w:rPr>
        <w:t>SIGN: ………………………………</w:t>
      </w:r>
    </w:p>
    <w:p w14:paraId="43259010" w14:textId="761D35AC" w:rsidR="008D0129" w:rsidRPr="008D05C3" w:rsidRDefault="008D0129" w:rsidP="00EC16C1">
      <w:pPr>
        <w:tabs>
          <w:tab w:val="left" w:pos="915"/>
          <w:tab w:val="left" w:pos="2520"/>
        </w:tabs>
        <w:rPr>
          <w:rFonts w:ascii="Adobe Garamond Pro" w:hAnsi="Adobe Garamond Pro"/>
          <w:sz w:val="26"/>
        </w:rPr>
      </w:pPr>
      <w:proofErr w:type="gramStart"/>
      <w:r w:rsidRPr="008D05C3">
        <w:rPr>
          <w:rFonts w:ascii="Adobe Garamond Pro" w:hAnsi="Adobe Garamond Pro"/>
          <w:sz w:val="26"/>
        </w:rPr>
        <w:t>PRINT:…</w:t>
      </w:r>
      <w:proofErr w:type="gramEnd"/>
      <w:r w:rsidRPr="008D05C3">
        <w:rPr>
          <w:rFonts w:ascii="Adobe Garamond Pro" w:hAnsi="Adobe Garamond Pro"/>
          <w:sz w:val="26"/>
        </w:rPr>
        <w:t>……………………………</w:t>
      </w:r>
      <w:bookmarkStart w:id="0" w:name="_GoBack"/>
      <w:bookmarkEnd w:id="0"/>
    </w:p>
    <w:p w14:paraId="13148F48" w14:textId="77777777" w:rsidR="008D0129" w:rsidRPr="008D05C3" w:rsidRDefault="008D0129" w:rsidP="00EC16C1">
      <w:pPr>
        <w:tabs>
          <w:tab w:val="left" w:pos="915"/>
          <w:tab w:val="left" w:pos="2520"/>
        </w:tabs>
        <w:rPr>
          <w:rFonts w:ascii="Adobe Garamond Pro" w:hAnsi="Adobe Garamond Pro"/>
          <w:sz w:val="26"/>
        </w:rPr>
      </w:pPr>
      <w:r w:rsidRPr="008D05C3">
        <w:rPr>
          <w:rFonts w:ascii="Adobe Garamond Pro" w:hAnsi="Adobe Garamond Pro"/>
          <w:sz w:val="26"/>
        </w:rPr>
        <w:t xml:space="preserve">PE-COORDINATOR </w:t>
      </w:r>
      <w:proofErr w:type="gramStart"/>
      <w:r w:rsidRPr="008D05C3">
        <w:rPr>
          <w:rFonts w:ascii="Adobe Garamond Pro" w:hAnsi="Adobe Garamond Pro"/>
          <w:sz w:val="26"/>
        </w:rPr>
        <w:t>SIGN:…</w:t>
      </w:r>
      <w:proofErr w:type="gramEnd"/>
      <w:r w:rsidRPr="008D05C3">
        <w:rPr>
          <w:rFonts w:ascii="Adobe Garamond Pro" w:hAnsi="Adobe Garamond Pro"/>
          <w:sz w:val="26"/>
        </w:rPr>
        <w:t>………………………</w:t>
      </w:r>
    </w:p>
    <w:p w14:paraId="5AC55D2E" w14:textId="77777777" w:rsidR="008D05C3" w:rsidRPr="008D05C3" w:rsidRDefault="008D05C3">
      <w:pPr>
        <w:tabs>
          <w:tab w:val="left" w:pos="915"/>
          <w:tab w:val="left" w:pos="2520"/>
        </w:tabs>
        <w:rPr>
          <w:rFonts w:ascii="Adobe Garamond Pro" w:hAnsi="Adobe Garamond Pro"/>
          <w:sz w:val="26"/>
        </w:rPr>
      </w:pPr>
    </w:p>
    <w:sectPr w:rsidR="008D05C3" w:rsidRPr="008D0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B3300E"/>
    <w:multiLevelType w:val="hybridMultilevel"/>
    <w:tmpl w:val="5DE46DFE"/>
    <w:lvl w:ilvl="0" w:tplc="5DFADE6C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95" w:hanging="360"/>
      </w:pPr>
    </w:lvl>
    <w:lvl w:ilvl="2" w:tplc="0809001B" w:tentative="1">
      <w:start w:val="1"/>
      <w:numFmt w:val="lowerRoman"/>
      <w:lvlText w:val="%3."/>
      <w:lvlJc w:val="right"/>
      <w:pPr>
        <w:ind w:left="2715" w:hanging="180"/>
      </w:pPr>
    </w:lvl>
    <w:lvl w:ilvl="3" w:tplc="0809000F" w:tentative="1">
      <w:start w:val="1"/>
      <w:numFmt w:val="decimal"/>
      <w:lvlText w:val="%4."/>
      <w:lvlJc w:val="left"/>
      <w:pPr>
        <w:ind w:left="3435" w:hanging="360"/>
      </w:pPr>
    </w:lvl>
    <w:lvl w:ilvl="4" w:tplc="08090019" w:tentative="1">
      <w:start w:val="1"/>
      <w:numFmt w:val="lowerLetter"/>
      <w:lvlText w:val="%5."/>
      <w:lvlJc w:val="left"/>
      <w:pPr>
        <w:ind w:left="4155" w:hanging="360"/>
      </w:pPr>
    </w:lvl>
    <w:lvl w:ilvl="5" w:tplc="0809001B" w:tentative="1">
      <w:start w:val="1"/>
      <w:numFmt w:val="lowerRoman"/>
      <w:lvlText w:val="%6."/>
      <w:lvlJc w:val="right"/>
      <w:pPr>
        <w:ind w:left="4875" w:hanging="180"/>
      </w:pPr>
    </w:lvl>
    <w:lvl w:ilvl="6" w:tplc="0809000F" w:tentative="1">
      <w:start w:val="1"/>
      <w:numFmt w:val="decimal"/>
      <w:lvlText w:val="%7."/>
      <w:lvlJc w:val="left"/>
      <w:pPr>
        <w:ind w:left="5595" w:hanging="360"/>
      </w:pPr>
    </w:lvl>
    <w:lvl w:ilvl="7" w:tplc="08090019" w:tentative="1">
      <w:start w:val="1"/>
      <w:numFmt w:val="lowerLetter"/>
      <w:lvlText w:val="%8."/>
      <w:lvlJc w:val="left"/>
      <w:pPr>
        <w:ind w:left="6315" w:hanging="360"/>
      </w:pPr>
    </w:lvl>
    <w:lvl w:ilvl="8" w:tplc="080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FA7"/>
    <w:rsid w:val="00036416"/>
    <w:rsid w:val="001B02B6"/>
    <w:rsid w:val="002B5408"/>
    <w:rsid w:val="00487B02"/>
    <w:rsid w:val="005104D5"/>
    <w:rsid w:val="00556C10"/>
    <w:rsid w:val="005A2BA5"/>
    <w:rsid w:val="0060673C"/>
    <w:rsid w:val="00682812"/>
    <w:rsid w:val="00745455"/>
    <w:rsid w:val="0085025E"/>
    <w:rsid w:val="008D0129"/>
    <w:rsid w:val="008D05C3"/>
    <w:rsid w:val="009300E7"/>
    <w:rsid w:val="00C837D5"/>
    <w:rsid w:val="00D2383A"/>
    <w:rsid w:val="00DE04F2"/>
    <w:rsid w:val="00EC16C1"/>
    <w:rsid w:val="00F327B6"/>
    <w:rsid w:val="00F45913"/>
    <w:rsid w:val="00F70FA7"/>
    <w:rsid w:val="00F8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2F246"/>
  <w15:chartTrackingRefBased/>
  <w15:docId w15:val="{161B864C-572F-4B05-818D-CB5D05AC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73C"/>
    <w:pPr>
      <w:ind w:left="720"/>
      <w:contextualSpacing/>
    </w:pPr>
  </w:style>
  <w:style w:type="paragraph" w:styleId="NoSpacing">
    <w:name w:val="No Spacing"/>
    <w:uiPriority w:val="1"/>
    <w:qFormat/>
    <w:rsid w:val="00DE04F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02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2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8A2F71A73DF4084B6FD90620E621F" ma:contentTypeVersion="8" ma:contentTypeDescription="Create a new document." ma:contentTypeScope="" ma:versionID="5874fd6604b8298bb3403923282a9907">
  <xsd:schema xmlns:xsd="http://www.w3.org/2001/XMLSchema" xmlns:xs="http://www.w3.org/2001/XMLSchema" xmlns:p="http://schemas.microsoft.com/office/2006/metadata/properties" xmlns:ns3="25b5dfb5-5302-4e02-b9a2-2a26fc42864e" targetNamespace="http://schemas.microsoft.com/office/2006/metadata/properties" ma:root="true" ma:fieldsID="0b5eaa339d56cebfcf391adf9b78d2c9" ns3:_="">
    <xsd:import namespace="25b5dfb5-5302-4e02-b9a2-2a26fc4286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b5dfb5-5302-4e02-b9a2-2a26fc4286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8B09B-C38E-442D-B285-0C9873AEE9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27F35A-3DAE-49A5-A989-444A341A6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b5dfb5-5302-4e02-b9a2-2a26fc4286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71E73A-74B1-432A-9C8E-C1238CBAA624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25b5dfb5-5302-4e02-b9a2-2a26fc42864e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A45F545-2789-41A1-98B8-A110B8BC1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2EF88713</Template>
  <TotalTime>6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Bacon's College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Turner</dc:creator>
  <cp:keywords/>
  <dc:description/>
  <cp:lastModifiedBy>George Richards</cp:lastModifiedBy>
  <cp:revision>5</cp:revision>
  <cp:lastPrinted>2014-09-02T12:40:00Z</cp:lastPrinted>
  <dcterms:created xsi:type="dcterms:W3CDTF">2019-09-04T10:03:00Z</dcterms:created>
  <dcterms:modified xsi:type="dcterms:W3CDTF">2019-09-04T10:10:00Z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0x010100B6C8A2F71A73DF4084B6FD90620E621F</vt:lpwstr>
  </property>
</Properties>
</file>